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F91F1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C71AA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17548" w:rsidP="00A00D0F">
            <w:r>
              <w:rPr>
                <w:rFonts w:hint="cs"/>
                <w:rtl/>
              </w:rPr>
              <w:t>10/05/2023</w:t>
            </w:r>
          </w:p>
        </w:tc>
      </w:tr>
    </w:tbl>
    <w:p w:rsidR="00332AFB" w:rsidRDefault="00F91F10" w:rsidP="00222867">
      <w:pPr>
        <w:rPr>
          <w:rtl/>
        </w:rPr>
      </w:pPr>
    </w:p>
    <w:p w:rsidR="00222867" w:rsidRDefault="00F91F10" w:rsidP="00222867">
      <w:pPr>
        <w:rPr>
          <w:rtl/>
        </w:rPr>
      </w:pPr>
    </w:p>
    <w:p w:rsidR="00222867" w:rsidRDefault="00F91F10" w:rsidP="00222867">
      <w:pPr>
        <w:rPr>
          <w:rtl/>
        </w:rPr>
      </w:pPr>
    </w:p>
    <w:p w:rsidR="00222867" w:rsidRDefault="00F91F10" w:rsidP="00222867">
      <w:pPr>
        <w:rPr>
          <w:rtl/>
        </w:rPr>
      </w:pPr>
    </w:p>
    <w:p w:rsidR="00222867" w:rsidRDefault="00F91F10" w:rsidP="00222867">
      <w:pPr>
        <w:rPr>
          <w:rtl/>
        </w:rPr>
      </w:pPr>
    </w:p>
    <w:p w:rsidR="00222867" w:rsidRDefault="00F91F10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F91F1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F91F1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6013CA">
        <w:trPr>
          <w:trHeight w:val="1161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3CA" w:rsidRDefault="006013CA" w:rsidP="00E1754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רישיונות מג'יק </w:t>
            </w:r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למערכות שקדיה </w:t>
            </w:r>
            <w:proofErr w:type="spellStart"/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>ונ"ס</w:t>
            </w:r>
            <w:proofErr w:type="spellEnd"/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4B642C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בריאות הנפש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–</w:t>
            </w:r>
            <w:r w:rsidR="00E962C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תחזוקת רישוי אתר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לשנת 202</w:t>
            </w:r>
            <w:r w:rsidR="00E17548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</w:p>
          <w:p w:rsidR="006013CA" w:rsidRPr="00972FD8" w:rsidRDefault="006013CA" w:rsidP="005829D1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829D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400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רישיונות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ריצה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/>
                <w:sz w:val="22"/>
                <w:szCs w:val="22"/>
              </w:rPr>
              <w:t>XPA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E962C1" w:rsidRDefault="00E962C1" w:rsidP="006013CA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 של 5 מנועי ריצה</w:t>
            </w:r>
          </w:p>
          <w:p w:rsidR="006013CA" w:rsidRPr="00972FD8" w:rsidRDefault="006013CA" w:rsidP="006013CA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3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רישיונות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פיתוח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/>
                <w:sz w:val="22"/>
                <w:szCs w:val="22"/>
              </w:rPr>
              <w:t>XPA</w:t>
            </w:r>
          </w:p>
          <w:p w:rsidR="00B53C37" w:rsidRPr="006013CA" w:rsidRDefault="00B53C37" w:rsidP="00E962C1">
            <w:pPr>
              <w:pStyle w:val="af4"/>
              <w:spacing w:line="276" w:lineRule="auto"/>
              <w:ind w:left="1080"/>
              <w:rPr>
                <w:color w:val="1F497D"/>
              </w:rPr>
            </w:pPr>
          </w:p>
        </w:tc>
      </w:tr>
    </w:tbl>
    <w:p w:rsidR="00222867" w:rsidRPr="00AF57E9" w:rsidRDefault="00F91F1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F91F1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F91F1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E962C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F91F1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91F1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6013C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מג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'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יק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תעשיות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ישראל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6013C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512577123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972FD8" w:rsidRDefault="0017230B" w:rsidP="0017230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35,000 $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972FD8" w:rsidRDefault="006013CA" w:rsidP="00F91F1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31/12/202</w:t>
            </w:r>
            <w:r w:rsidR="00E1754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  <w:r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="00F91F1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</w:t>
            </w:r>
            <w:bookmarkStart w:id="0" w:name="_GoBack"/>
            <w:bookmarkEnd w:id="0"/>
            <w:r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 w:rsidR="00F91F1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</w:t>
            </w:r>
            <w:r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/20</w:t>
            </w:r>
            <w:r w:rsidR="00E962C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 w:rsidR="00F91F1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</w:p>
        </w:tc>
      </w:tr>
    </w:tbl>
    <w:p w:rsidR="00222867" w:rsidRPr="00AF57E9" w:rsidRDefault="00F91F1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F91F1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F91F1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972FD8">
        <w:trPr>
          <w:trHeight w:val="1892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Pr="00AF57E9" w:rsidRDefault="006013CA" w:rsidP="0067543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עפ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מיטב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ידיעתי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המקצועי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חברת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מג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תעשיות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תוכנה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ישראל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)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יצרנית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המוצרים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ולפיכך,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היחידה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יכולה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לספק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הרישוי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וכן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שירות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התחזוקה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והתמיכה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עבור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מוצרי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מג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כפי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שפורטו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למעלה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בנסיבות אלה,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הרי שעולה היא ב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גדר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יחיד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לצורך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רכישת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שירותים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כמפורט לעיל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F91F1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F91F1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E65115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E65115" w:rsidRPr="00AF57E9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E65115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מחלקת שירותים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פינניסים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441A3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8E0F158" wp14:editId="58977EFB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115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E65115" w:rsidRDefault="00E65115" w:rsidP="00E65115">
      <w:pPr>
        <w:rPr>
          <w:rtl/>
        </w:rPr>
      </w:pPr>
    </w:p>
    <w:p w:rsidR="00E65115" w:rsidRPr="00572407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E65115" w:rsidRDefault="00E65115" w:rsidP="00E65115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E65115" w:rsidRPr="00AF57E9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3500C" w:rsidRDefault="00E65115" w:rsidP="00A42A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3500C" w:rsidRDefault="00E65115" w:rsidP="00A42A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C20952" w:rsidP="00A42A2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348018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275" cy="35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115" w:rsidRPr="00AF57E9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441A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E65115" w:rsidRPr="00817FBA" w:rsidRDefault="00E65115" w:rsidP="00E65115"/>
    <w:p w:rsidR="00E65115" w:rsidRPr="00817FBA" w:rsidRDefault="00E65115" w:rsidP="00E65115"/>
    <w:p w:rsidR="00572407" w:rsidRPr="00817FBA" w:rsidRDefault="00572407" w:rsidP="00E65115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B48" w:rsidRDefault="00813B48">
      <w:r>
        <w:separator/>
      </w:r>
    </w:p>
  </w:endnote>
  <w:endnote w:type="continuationSeparator" w:id="0">
    <w:p w:rsidR="00813B48" w:rsidRDefault="0081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91F10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91F1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F91F1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F91F1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B48" w:rsidRDefault="00813B48">
      <w:r>
        <w:separator/>
      </w:r>
    </w:p>
  </w:footnote>
  <w:footnote w:type="continuationSeparator" w:id="0">
    <w:p w:rsidR="00813B48" w:rsidRDefault="0081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91F1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91F1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91F1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91F1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91F1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91F1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F91F1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6FF25576"/>
    <w:multiLevelType w:val="hybridMultilevel"/>
    <w:tmpl w:val="E872FF4A"/>
    <w:lvl w:ilvl="0" w:tplc="6AD0398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26366"/>
    <w:rsid w:val="0017230B"/>
    <w:rsid w:val="001A76C0"/>
    <w:rsid w:val="00243E68"/>
    <w:rsid w:val="002D5C29"/>
    <w:rsid w:val="00331800"/>
    <w:rsid w:val="00336CDD"/>
    <w:rsid w:val="005721AB"/>
    <w:rsid w:val="00572407"/>
    <w:rsid w:val="005829D1"/>
    <w:rsid w:val="005E6EC2"/>
    <w:rsid w:val="006013CA"/>
    <w:rsid w:val="00675430"/>
    <w:rsid w:val="007548B0"/>
    <w:rsid w:val="00813B48"/>
    <w:rsid w:val="00972FD8"/>
    <w:rsid w:val="009B6B29"/>
    <w:rsid w:val="009F7FB7"/>
    <w:rsid w:val="00A00D0F"/>
    <w:rsid w:val="00AC71AA"/>
    <w:rsid w:val="00B07843"/>
    <w:rsid w:val="00B53C37"/>
    <w:rsid w:val="00B60D14"/>
    <w:rsid w:val="00C20952"/>
    <w:rsid w:val="00D81CE1"/>
    <w:rsid w:val="00E17548"/>
    <w:rsid w:val="00E65115"/>
    <w:rsid w:val="00E8203D"/>
    <w:rsid w:val="00E962C1"/>
    <w:rsid w:val="00F9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AEE79A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567945819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2019-11-12T13:33:11+00:00</SDDocDate>
    <elnewpapaerdate xmlns="276fb107-33e2-4c3f-bae8-9cd5efb2baae" xsi:nil="true"/>
    <SDHebDate xmlns="276fb107-33e2-4c3f-bae8-9cd5efb2baae">י"ד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openxmlformats.org/package/2006/metadata/core-properties"/>
    <ds:schemaRef ds:uri="http://schemas.microsoft.com/office/2006/documentManagement/types"/>
    <ds:schemaRef ds:uri="276fb107-33e2-4c3f-bae8-9cd5efb2baa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7DC5B-C3F3-4BFE-B970-520E19842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3877C1-5F9D-462B-8686-F5CE259C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18</TotalTime>
  <Pages>2</Pages>
  <Words>371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רישוי מג'יק 2020.docx.</vt:lpstr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רישוי מג'יק 2020.docx.</dc:title>
  <dc:creator>Marina Paz</dc:creator>
  <cp:lastModifiedBy>דורין אמויאל</cp:lastModifiedBy>
  <cp:revision>4</cp:revision>
  <cp:lastPrinted>2019-11-12T13:17:00Z</cp:lastPrinted>
  <dcterms:created xsi:type="dcterms:W3CDTF">2023-05-10T14:21:00Z</dcterms:created>
  <dcterms:modified xsi:type="dcterms:W3CDTF">2023-07-19T11:31:00Z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